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0FFE642F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6302056E" w14:textId="2805D60F" w:rsidR="00423F28" w:rsidRDefault="00CF2DDB">
            <w:r w:rsidRPr="00CF2DDB">
              <w:rPr>
                <w:noProof/>
                <w:lang w:eastAsia="en-US"/>
              </w:rPr>
              <w:drawing>
                <wp:inline distT="0" distB="0" distL="0" distR="0" wp14:anchorId="02F1B9E2" wp14:editId="52021E3D">
                  <wp:extent cx="4572000" cy="3429000"/>
                  <wp:effectExtent l="0" t="0" r="0" b="0"/>
                  <wp:docPr id="5" name="Content Placeholder 4" descr="Child playing with fath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50A16D-93C5-48D4-8FB0-7549C95948A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Child playing with father">
                            <a:extLst>
                              <a:ext uri="{FF2B5EF4-FFF2-40B4-BE49-F238E27FC236}">
                                <a16:creationId xmlns:a16="http://schemas.microsoft.com/office/drawing/2014/main" id="{4050A16D-93C5-48D4-8FB0-7549C95948A5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742F9" w14:textId="7610FA3C" w:rsidR="003A4A4A" w:rsidRPr="00CF2DDB" w:rsidRDefault="00064905" w:rsidP="003A4A4A">
            <w:pPr>
              <w:pStyle w:val="Subtitle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alias w:val="Enter event date:"/>
                <w:tag w:val="Enter event date:"/>
                <w:id w:val="1308741240"/>
                <w:placeholder>
                  <w:docPart w:val="934FABFBABC2447D9CBE6A3B52013E30"/>
                </w:placeholder>
                <w15:appearance w15:val="hidden"/>
                <w:text/>
              </w:sdtPr>
              <w:sdtEndPr/>
              <w:sdtContent>
                <w:r w:rsidR="00CF2DDB" w:rsidRPr="00CF2DDB">
                  <w:rPr>
                    <w:b/>
                    <w:bCs/>
                  </w:rPr>
                  <w:t>p</w:t>
                </w:r>
                <w:r w:rsidR="00882FE6">
                  <w:rPr>
                    <w:b/>
                    <w:bCs/>
                  </w:rPr>
                  <w:t>oison prevention: summer safety</w:t>
                </w:r>
              </w:sdtContent>
            </w:sdt>
          </w:p>
          <w:sdt>
            <w:sdtPr>
              <w:rPr>
                <w:color w:val="7F7F7F" w:themeColor="text1" w:themeTint="80"/>
              </w:rPr>
              <w:alias w:val="Enter event title:"/>
              <w:tag w:val="Enter event title:"/>
              <w:id w:val="16356312"/>
              <w:placeholder>
                <w:docPart w:val="D166FFB6613D40E699588F540123F28D"/>
              </w:placeholder>
              <w15:appearance w15:val="hidden"/>
              <w:text/>
            </w:sdtPr>
            <w:sdtEndPr/>
            <w:sdtContent>
              <w:p w14:paraId="48F12785" w14:textId="3AEA0608" w:rsidR="003A4A4A" w:rsidRPr="004E274A" w:rsidRDefault="001F0A8C" w:rsidP="003A4A4A">
                <w:pPr>
                  <w:pStyle w:val="Title"/>
                  <w:rPr>
                    <w:color w:val="7F7F7F" w:themeColor="text1" w:themeTint="80"/>
                  </w:rPr>
                </w:pPr>
                <w:r>
                  <w:rPr>
                    <w:color w:val="7F7F7F" w:themeColor="text1" w:themeTint="80"/>
                  </w:rPr>
                  <w:t>Monday</w:t>
                </w:r>
                <w:r w:rsidR="00CF2DDB" w:rsidRPr="004E274A">
                  <w:rPr>
                    <w:color w:val="7F7F7F" w:themeColor="text1" w:themeTint="80"/>
                  </w:rPr>
                  <w:t xml:space="preserve"> </w:t>
                </w:r>
                <w:r>
                  <w:rPr>
                    <w:color w:val="7F7F7F" w:themeColor="text1" w:themeTint="80"/>
                  </w:rPr>
                  <w:t xml:space="preserve">june </w:t>
                </w:r>
                <w:r w:rsidR="00882FE6">
                  <w:rPr>
                    <w:color w:val="7F7F7F" w:themeColor="text1" w:themeTint="80"/>
                  </w:rPr>
                  <w:t>14</w:t>
                </w:r>
                <w:r w:rsidR="00CF2DDB" w:rsidRPr="004E274A">
                  <w:rPr>
                    <w:color w:val="7F7F7F" w:themeColor="text1" w:themeTint="80"/>
                  </w:rPr>
                  <w:t xml:space="preserve">   3:00 pm</w:t>
                </w:r>
              </w:p>
            </w:sdtContent>
          </w:sdt>
          <w:p w14:paraId="6685E3B8" w14:textId="4881C87A" w:rsidR="003A4A4A" w:rsidRDefault="003E0D27" w:rsidP="003A4A4A">
            <w:pPr>
              <w:pStyle w:val="Heading1"/>
            </w:pPr>
            <w:r>
              <w:rPr>
                <w:rFonts w:ascii="Verdana" w:hAnsi="Verdana"/>
              </w:rPr>
              <w:t xml:space="preserve">Learn how </w:t>
            </w:r>
            <w:r>
              <w:rPr>
                <w:rFonts w:ascii="Verdana" w:hAnsi="Verdana"/>
                <w:color w:val="080707"/>
                <w:shd w:val="clear" w:color="auto" w:fill="FFFFFF"/>
              </w:rPr>
              <w:t xml:space="preserve">to keep your family safe during the summer months. </w:t>
            </w:r>
          </w:p>
          <w:p w14:paraId="4B7FDE75" w14:textId="77777777" w:rsidR="00520F4C" w:rsidRDefault="00520F4C" w:rsidP="003A4A4A">
            <w:pPr>
              <w:rPr>
                <w:rFonts w:ascii="Segoe UI" w:hAnsi="Segoe UI" w:cs="Segoe UI"/>
                <w:color w:val="212121"/>
                <w:shd w:val="clear" w:color="auto" w:fill="FFFFFF"/>
              </w:rPr>
            </w:pPr>
            <w:r>
              <w:rPr>
                <w:rFonts w:ascii="Segoe UI" w:hAnsi="Segoe UI" w:cs="Segoe UI"/>
                <w:color w:val="212121"/>
                <w:shd w:val="clear" w:color="auto" w:fill="FFFFFF"/>
              </w:rPr>
              <w:t>In this webinar you will learn about:</w:t>
            </w:r>
          </w:p>
          <w:p w14:paraId="397DF1D8" w14:textId="320B0798" w:rsidR="003A4A4A" w:rsidRPr="00520F4C" w:rsidRDefault="003E0D27" w:rsidP="00520F4C">
            <w:pPr>
              <w:pStyle w:val="ListParagraph"/>
              <w:numPr>
                <w:ilvl w:val="0"/>
                <w:numId w:val="11"/>
              </w:numPr>
            </w:pPr>
            <w:r>
              <w:rPr>
                <w:rFonts w:ascii="Segoe UI" w:hAnsi="Segoe UI" w:cs="Segoe UI"/>
                <w:color w:val="212121"/>
                <w:shd w:val="clear" w:color="auto" w:fill="FFFFFF"/>
              </w:rPr>
              <w:t>Safe use and storage of products (tiki torch, pool chemicals</w:t>
            </w:r>
            <w:r w:rsidR="005D1D3F">
              <w:rPr>
                <w:rFonts w:ascii="Segoe UI" w:hAnsi="Segoe UI" w:cs="Segoe UI"/>
                <w:color w:val="212121"/>
                <w:shd w:val="clear" w:color="auto" w:fill="FFFFFF"/>
              </w:rPr>
              <w:t xml:space="preserve">, sunscreen, insecticides, </w:t>
            </w:r>
            <w:r w:rsidR="0032516B">
              <w:rPr>
                <w:rFonts w:ascii="Segoe UI" w:hAnsi="Segoe UI" w:cs="Segoe UI"/>
                <w:color w:val="212121"/>
                <w:shd w:val="clear" w:color="auto" w:fill="FFFFFF"/>
              </w:rPr>
              <w:t xml:space="preserve">pesticides, </w:t>
            </w:r>
            <w:r w:rsidR="005D1D3F">
              <w:rPr>
                <w:rFonts w:ascii="Segoe UI" w:hAnsi="Segoe UI" w:cs="Segoe UI"/>
                <w:color w:val="212121"/>
                <w:shd w:val="clear" w:color="auto" w:fill="FFFFFF"/>
              </w:rPr>
              <w:t>tiki torch oil, etc.</w:t>
            </w:r>
            <w:r>
              <w:rPr>
                <w:rFonts w:ascii="Segoe UI" w:hAnsi="Segoe UI" w:cs="Segoe UI"/>
                <w:color w:val="212121"/>
                <w:shd w:val="clear" w:color="auto" w:fill="FFFFFF"/>
              </w:rPr>
              <w:t>)</w:t>
            </w:r>
          </w:p>
          <w:p w14:paraId="0E34A4C2" w14:textId="36E20789" w:rsidR="00520F4C" w:rsidRPr="00813588" w:rsidRDefault="005D1D3F" w:rsidP="00520F4C">
            <w:pPr>
              <w:pStyle w:val="ListParagraph"/>
              <w:numPr>
                <w:ilvl w:val="0"/>
                <w:numId w:val="11"/>
              </w:numPr>
            </w:pPr>
            <w:r>
              <w:rPr>
                <w:rFonts w:ascii="Segoe UI" w:hAnsi="Segoe UI" w:cs="Segoe UI"/>
                <w:color w:val="212121"/>
                <w:shd w:val="clear" w:color="auto" w:fill="FFFFFF"/>
              </w:rPr>
              <w:t>Medicine safety when traveling</w:t>
            </w:r>
          </w:p>
          <w:p w14:paraId="5C2D8F8F" w14:textId="5C20A25A" w:rsidR="00520F4C" w:rsidRDefault="0032516B" w:rsidP="00520F4C">
            <w:pPr>
              <w:pStyle w:val="ListParagraph"/>
              <w:numPr>
                <w:ilvl w:val="0"/>
                <w:numId w:val="11"/>
              </w:numPr>
            </w:pPr>
            <w:r>
              <w:t>M</w:t>
            </w:r>
            <w:r w:rsidR="005D1D3F">
              <w:t>anag</w:t>
            </w:r>
            <w:r>
              <w:t>ing</w:t>
            </w:r>
            <w:r w:rsidR="005D1D3F">
              <w:t xml:space="preserve"> bites and stings</w:t>
            </w:r>
          </w:p>
          <w:p w14:paraId="4C508CEC" w14:textId="298BF5D1" w:rsidR="005D1D3F" w:rsidRPr="00813588" w:rsidRDefault="005D1D3F" w:rsidP="00520F4C">
            <w:pPr>
              <w:pStyle w:val="ListParagraph"/>
              <w:numPr>
                <w:ilvl w:val="0"/>
                <w:numId w:val="11"/>
              </w:numPr>
            </w:pPr>
            <w:r>
              <w:t>Preventing carbon monoxide poisoning when spending time outdoors</w:t>
            </w:r>
          </w:p>
          <w:p w14:paraId="3EC33BC6" w14:textId="77777777" w:rsidR="00813588" w:rsidRDefault="00813588" w:rsidP="00813588">
            <w:pPr>
              <w:pStyle w:val="ListParagraph"/>
            </w:pPr>
          </w:p>
          <w:p w14:paraId="2FB3C9CE" w14:textId="1C62F981" w:rsidR="003A4A4A" w:rsidRDefault="003A4A4A" w:rsidP="00067228">
            <w:pPr>
              <w:pStyle w:val="Logo"/>
            </w:pP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619A11C1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1F51B19D" w14:textId="00C354F1" w:rsidR="00236FEA" w:rsidRPr="004E274A" w:rsidRDefault="00064905" w:rsidP="00236FEA">
                  <w:pPr>
                    <w:pStyle w:val="Heading2"/>
                    <w:rPr>
                      <w:rFonts w:ascii="Verdana" w:hAnsi="Verdana"/>
                      <w:color w:val="BAE3EA" w:themeColor="background2" w:themeShade="E6"/>
                      <w:sz w:val="24"/>
                      <w:szCs w:val="24"/>
                    </w:rPr>
                  </w:pPr>
                  <w:sdt>
                    <w:sdtPr>
                      <w:rPr>
                        <w:rFonts w:ascii="Verdana" w:eastAsiaTheme="minorHAnsi" w:hAnsi="Verdana"/>
                        <w:b/>
                        <w:bCs/>
                        <w:color w:val="BAE3EA" w:themeColor="background2" w:themeShade="E6"/>
                        <w:spacing w:val="15"/>
                        <w:sz w:val="24"/>
                        <w:szCs w:val="24"/>
                        <w:lang w:eastAsia="en-US"/>
                      </w:rPr>
                      <w:alias w:val="Enter Heading 2:"/>
                      <w:tag w:val="Enter Heading 2:"/>
                      <w:id w:val="2068918032"/>
                      <w:placeholder>
                        <w:docPart w:val="C76A6C2EED54458E837408E570A177AD"/>
                      </w:placeholder>
                      <w15:appearance w15:val="hidden"/>
                      <w:text/>
                    </w:sdtPr>
                    <w:sdtEndPr/>
                    <w:sdtContent>
                      <w:r w:rsidR="004E274A" w:rsidRPr="004E274A">
                        <w:rPr>
                          <w:rFonts w:ascii="Verdana" w:eastAsiaTheme="minorHAnsi" w:hAnsi="Verdana"/>
                          <w:b/>
                          <w:bCs/>
                          <w:color w:val="BAE3EA" w:themeColor="background2" w:themeShade="E6"/>
                          <w:spacing w:val="15"/>
                          <w:sz w:val="24"/>
                          <w:szCs w:val="24"/>
                          <w:lang w:eastAsia="en-US"/>
                        </w:rPr>
                        <w:t>Presented by         Ms. Bruno Avellino MS 137                  &amp;                         Ms. Judy Rea        MS 202                     in collaboration with                                                                                   NEW YORK CITY POISON CONTROL CENTER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BC05AB4803704797A68434055BCB6E2B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1C179C58" w14:textId="77777777" w:rsidR="00236FEA" w:rsidRPr="001D3B47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3D11FE9B" w14:textId="58124131" w:rsidR="006D4170" w:rsidRPr="006D4170" w:rsidRDefault="006D4170" w:rsidP="006D4170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6D4170">
                    <w:rPr>
                      <w:rFonts w:ascii="Verdana" w:hAnsi="Verdana"/>
                      <w:b/>
                      <w:bCs/>
                      <w:color w:val="FFFFFF" w:themeColor="background1"/>
                      <w:sz w:val="32"/>
                      <w:szCs w:val="32"/>
                    </w:rPr>
                    <w:t>ZOOM DETAILS</w:t>
                  </w:r>
                </w:p>
                <w:p w14:paraId="76615832" w14:textId="03FCDF3C" w:rsidR="006D4170" w:rsidRDefault="00064905" w:rsidP="006D4170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hyperlink r:id="rId8" w:history="1">
                    <w:r w:rsidR="006D4170" w:rsidRPr="00CC5C44">
                      <w:rPr>
                        <w:rStyle w:val="Hyperlink"/>
                        <w:b/>
                        <w:bCs/>
                        <w:sz w:val="32"/>
                        <w:szCs w:val="32"/>
                        <w:highlight w:val="lightGray"/>
                      </w:rPr>
                      <w:t>LINK</w:t>
                    </w:r>
                  </w:hyperlink>
                </w:p>
                <w:p w14:paraId="0F8178D8" w14:textId="5979176C" w:rsidR="006D4170" w:rsidRPr="006D4170" w:rsidRDefault="006D4170" w:rsidP="006D4170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6D4170">
                    <w:rPr>
                      <w:rFonts w:ascii="Verdana" w:hAnsi="Verdana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Meeting ID:              </w:t>
                  </w:r>
                  <w:r w:rsidRPr="006D4170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8</w:t>
                  </w:r>
                  <w:r w:rsidR="00DD3933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85 9761 2678</w:t>
                  </w:r>
                </w:p>
                <w:p w14:paraId="7505A18D" w14:textId="404D022C" w:rsidR="006D4170" w:rsidRPr="006D4170" w:rsidRDefault="006D4170" w:rsidP="006D4170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6D4170">
                    <w:rPr>
                      <w:rFonts w:ascii="Verdana" w:hAnsi="Verdana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Passcode: </w:t>
                  </w:r>
                  <w:r w:rsidRPr="006D4170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5</w:t>
                  </w:r>
                  <w:r w:rsidR="00DD3933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70644</w:t>
                  </w:r>
                </w:p>
                <w:p w14:paraId="74138911" w14:textId="77777777" w:rsidR="006D4170" w:rsidRPr="006D4170" w:rsidRDefault="006D4170" w:rsidP="006D4170">
                  <w:pPr>
                    <w:jc w:val="center"/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</w:pPr>
                  <w:r w:rsidRPr="006D4170">
                    <w:rPr>
                      <w:rFonts w:ascii="Verdana" w:hAnsi="Verdana"/>
                      <w:b/>
                      <w:bCs/>
                      <w:color w:val="FFFFFF" w:themeColor="background1"/>
                      <w:sz w:val="32"/>
                      <w:szCs w:val="32"/>
                    </w:rPr>
                    <w:t>Call in number:</w:t>
                  </w:r>
                  <w:r w:rsidRPr="006D4170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 xml:space="preserve">                   1 646 558 8656</w:t>
                  </w:r>
                </w:p>
                <w:p w14:paraId="50D59A4F" w14:textId="2C7E5247" w:rsidR="00236FEA" w:rsidRDefault="00236FEA" w:rsidP="00236FEA">
                  <w:pPr>
                    <w:pStyle w:val="Heading2"/>
                  </w:pPr>
                </w:p>
                <w:p w14:paraId="2A3580C7" w14:textId="100A754D" w:rsidR="00236FEA" w:rsidRDefault="00236FEA" w:rsidP="00236FEA">
                  <w:pPr>
                    <w:pStyle w:val="Heading2"/>
                  </w:pPr>
                </w:p>
              </w:tc>
            </w:tr>
            <w:tr w:rsidR="00236FEA" w14:paraId="434A3C94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442B117A" w14:textId="2AE6D86B" w:rsidR="00236FEA" w:rsidRDefault="00430871" w:rsidP="006D4170">
                  <w:pPr>
                    <w:jc w:val="center"/>
                  </w:pPr>
                  <w:r>
                    <w:rPr>
                      <w:color w:val="FFFFFF" w:themeColor="background1"/>
                      <w:sz w:val="36"/>
                      <w:szCs w:val="36"/>
                    </w:rPr>
                    <w:t>C</w:t>
                  </w:r>
                  <w:r w:rsidR="006D4170" w:rsidRPr="00430871">
                    <w:rPr>
                      <w:color w:val="FFFFFF" w:themeColor="background1"/>
                      <w:sz w:val="36"/>
                      <w:szCs w:val="36"/>
                    </w:rPr>
                    <w:t xml:space="preserve">ertificates </w:t>
                  </w:r>
                  <w:r>
                    <w:rPr>
                      <w:color w:val="FFFFFF" w:themeColor="background1"/>
                      <w:sz w:val="36"/>
                      <w:szCs w:val="36"/>
                    </w:rPr>
                    <w:t xml:space="preserve">from the </w:t>
                  </w:r>
                  <w:r w:rsidRPr="00430871"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  <w:t>NYC Poison Control Center</w:t>
                  </w:r>
                  <w:r>
                    <w:rPr>
                      <w:color w:val="FFFFFF" w:themeColor="background1"/>
                      <w:sz w:val="36"/>
                      <w:szCs w:val="36"/>
                    </w:rPr>
                    <w:t xml:space="preserve"> will be provided to all attendees</w:t>
                  </w:r>
                </w:p>
              </w:tc>
            </w:tr>
          </w:tbl>
          <w:p w14:paraId="1202C9A4" w14:textId="77777777" w:rsidR="00423F28" w:rsidRDefault="00423F28" w:rsidP="00236FEA"/>
        </w:tc>
      </w:tr>
    </w:tbl>
    <w:p w14:paraId="2D561D1E" w14:textId="77777777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C8B6FF" w14:textId="77777777" w:rsidR="00064905" w:rsidRDefault="00064905" w:rsidP="00AB6948">
      <w:pPr>
        <w:spacing w:after="0" w:line="240" w:lineRule="auto"/>
      </w:pPr>
      <w:r>
        <w:separator/>
      </w:r>
    </w:p>
  </w:endnote>
  <w:endnote w:type="continuationSeparator" w:id="0">
    <w:p w14:paraId="405D79E5" w14:textId="77777777" w:rsidR="00064905" w:rsidRDefault="00064905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659C02" w14:textId="77777777" w:rsidR="00064905" w:rsidRDefault="00064905" w:rsidP="00AB6948">
      <w:pPr>
        <w:spacing w:after="0" w:line="240" w:lineRule="auto"/>
      </w:pPr>
      <w:r>
        <w:separator/>
      </w:r>
    </w:p>
  </w:footnote>
  <w:footnote w:type="continuationSeparator" w:id="0">
    <w:p w14:paraId="37AA1999" w14:textId="77777777" w:rsidR="00064905" w:rsidRDefault="00064905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6AC26E9"/>
    <w:multiLevelType w:val="hybridMultilevel"/>
    <w:tmpl w:val="CD0009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DDB"/>
    <w:rsid w:val="00044307"/>
    <w:rsid w:val="00054D84"/>
    <w:rsid w:val="00064905"/>
    <w:rsid w:val="00067228"/>
    <w:rsid w:val="00190F23"/>
    <w:rsid w:val="00194E9C"/>
    <w:rsid w:val="001C290A"/>
    <w:rsid w:val="001D3B47"/>
    <w:rsid w:val="001F0A8C"/>
    <w:rsid w:val="00236FEA"/>
    <w:rsid w:val="0027400C"/>
    <w:rsid w:val="002A0BAC"/>
    <w:rsid w:val="002C65CB"/>
    <w:rsid w:val="002D469D"/>
    <w:rsid w:val="0032516B"/>
    <w:rsid w:val="003A4A4A"/>
    <w:rsid w:val="003D630B"/>
    <w:rsid w:val="003E0D27"/>
    <w:rsid w:val="003F4359"/>
    <w:rsid w:val="00423F28"/>
    <w:rsid w:val="00425C2B"/>
    <w:rsid w:val="00430871"/>
    <w:rsid w:val="004A1A52"/>
    <w:rsid w:val="004B6545"/>
    <w:rsid w:val="004C43EE"/>
    <w:rsid w:val="004E274A"/>
    <w:rsid w:val="00520F4C"/>
    <w:rsid w:val="005927AD"/>
    <w:rsid w:val="005D1D3F"/>
    <w:rsid w:val="00627140"/>
    <w:rsid w:val="006510BB"/>
    <w:rsid w:val="00655EA2"/>
    <w:rsid w:val="006D4170"/>
    <w:rsid w:val="00767651"/>
    <w:rsid w:val="007716AB"/>
    <w:rsid w:val="007E4871"/>
    <w:rsid w:val="007E4C8C"/>
    <w:rsid w:val="007F3F1B"/>
    <w:rsid w:val="00804979"/>
    <w:rsid w:val="00813588"/>
    <w:rsid w:val="008458BC"/>
    <w:rsid w:val="00882FE6"/>
    <w:rsid w:val="008F5234"/>
    <w:rsid w:val="009D3491"/>
    <w:rsid w:val="00A666C3"/>
    <w:rsid w:val="00AA4B20"/>
    <w:rsid w:val="00AB6948"/>
    <w:rsid w:val="00AC4416"/>
    <w:rsid w:val="00AD7965"/>
    <w:rsid w:val="00B220A3"/>
    <w:rsid w:val="00B2335D"/>
    <w:rsid w:val="00BB702B"/>
    <w:rsid w:val="00C175B1"/>
    <w:rsid w:val="00C23D95"/>
    <w:rsid w:val="00C87D9E"/>
    <w:rsid w:val="00CB26AC"/>
    <w:rsid w:val="00CF2DDB"/>
    <w:rsid w:val="00DD2A04"/>
    <w:rsid w:val="00DD3933"/>
    <w:rsid w:val="00E85A56"/>
    <w:rsid w:val="00F1347B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3C9416"/>
  <w15:chartTrackingRefBased/>
  <w15:docId w15:val="{370A6939-6B2D-4377-9EC5-6AE55A309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8597612678?pwd=aXVvd3JOVm1FVGQwejdUQ2lXU2Y2UT0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artin2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34FABFBABC2447D9CBE6A3B52013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36E6E-369A-4CC9-AC60-B1932AC021A5}"/>
      </w:docPartPr>
      <w:docPartBody>
        <w:p w:rsidR="00624319" w:rsidRDefault="008B0895">
          <w:pPr>
            <w:pStyle w:val="934FABFBABC2447D9CBE6A3B52013E30"/>
          </w:pPr>
          <w:r>
            <w:t>Event Date</w:t>
          </w:r>
        </w:p>
      </w:docPartBody>
    </w:docPart>
    <w:docPart>
      <w:docPartPr>
        <w:name w:val="D166FFB6613D40E699588F540123F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AE679-B49E-42B2-9BBB-9089576AB8AB}"/>
      </w:docPartPr>
      <w:docPartBody>
        <w:p w:rsidR="00624319" w:rsidRDefault="008B0895">
          <w:pPr>
            <w:pStyle w:val="D166FFB6613D40E699588F540123F28D"/>
          </w:pPr>
          <w:r>
            <w:t>Event Title, Up to Two Lines</w:t>
          </w:r>
        </w:p>
      </w:docPartBody>
    </w:docPart>
    <w:docPart>
      <w:docPartPr>
        <w:name w:val="C76A6C2EED54458E837408E570A1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F6BC2-283C-4E36-AE57-5E40B6074D20}"/>
      </w:docPartPr>
      <w:docPartBody>
        <w:p w:rsidR="00624319" w:rsidRDefault="008B0895">
          <w:pPr>
            <w:pStyle w:val="C76A6C2EED54458E837408E570A177AD"/>
          </w:pPr>
          <w:r>
            <w:t>Add Key Info About Your Event Here!</w:t>
          </w:r>
        </w:p>
      </w:docPartBody>
    </w:docPart>
    <w:docPart>
      <w:docPartPr>
        <w:name w:val="BC05AB4803704797A68434055BCB6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67662-3140-4518-83A6-9BB2650CF903}"/>
      </w:docPartPr>
      <w:docPartBody>
        <w:p w:rsidR="00624319" w:rsidRDefault="008B0895">
          <w:pPr>
            <w:pStyle w:val="BC05AB4803704797A68434055BCB6E2B"/>
          </w:pPr>
          <w:r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895"/>
    <w:rsid w:val="00194D20"/>
    <w:rsid w:val="00624319"/>
    <w:rsid w:val="008B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4FABFBABC2447D9CBE6A3B52013E30">
    <w:name w:val="934FABFBABC2447D9CBE6A3B52013E30"/>
  </w:style>
  <w:style w:type="paragraph" w:customStyle="1" w:styleId="D166FFB6613D40E699588F540123F28D">
    <w:name w:val="D166FFB6613D40E699588F540123F28D"/>
  </w:style>
  <w:style w:type="paragraph" w:customStyle="1" w:styleId="1232B858E8F44F218ECA4C3A3C3B6A53">
    <w:name w:val="1232B858E8F44F218ECA4C3A3C3B6A53"/>
  </w:style>
  <w:style w:type="paragraph" w:customStyle="1" w:styleId="78CB6AC2A3784E27B93B39FF0EB2830E">
    <w:name w:val="78CB6AC2A3784E27B93B39FF0EB2830E"/>
  </w:style>
  <w:style w:type="paragraph" w:customStyle="1" w:styleId="9D512342457148E98CEB31B246E2DD20">
    <w:name w:val="9D512342457148E98CEB31B246E2DD20"/>
  </w:style>
  <w:style w:type="paragraph" w:customStyle="1" w:styleId="C76A6C2EED54458E837408E570A177AD">
    <w:name w:val="C76A6C2EED54458E837408E570A177AD"/>
  </w:style>
  <w:style w:type="paragraph" w:customStyle="1" w:styleId="BC05AB4803704797A68434055BCB6E2B">
    <w:name w:val="BC05AB4803704797A68434055BCB6E2B"/>
  </w:style>
  <w:style w:type="paragraph" w:customStyle="1" w:styleId="ACBF5C1690DA4FB6857DD26D34CDCCB0">
    <w:name w:val="ACBF5C1690DA4FB6857DD26D34CDCCB0"/>
  </w:style>
  <w:style w:type="paragraph" w:customStyle="1" w:styleId="A084362B5D954838BCECC66AEDEE01F2">
    <w:name w:val="A084362B5D954838BCECC66AEDEE01F2"/>
  </w:style>
  <w:style w:type="paragraph" w:customStyle="1" w:styleId="EF01011DC5C6436A9CC79816934D3555">
    <w:name w:val="EF01011DC5C6436A9CC79816934D3555"/>
  </w:style>
  <w:style w:type="paragraph" w:customStyle="1" w:styleId="9226F3738EC745D7BB28B0D518BBE4A7">
    <w:name w:val="9226F3738EC745D7BB28B0D518BBE4A7"/>
  </w:style>
  <w:style w:type="paragraph" w:customStyle="1" w:styleId="1C8E49233C2C44838CCC58EF071C7E35">
    <w:name w:val="1C8E49233C2C44838CCC58EF071C7E35"/>
  </w:style>
  <w:style w:type="paragraph" w:customStyle="1" w:styleId="C3DB30EE627B42679992D427FB5364BC">
    <w:name w:val="C3DB30EE627B42679992D427FB5364BC"/>
  </w:style>
  <w:style w:type="paragraph" w:customStyle="1" w:styleId="A218D3F2BD294B8F83FB73CFDB6BE7FB">
    <w:name w:val="A218D3F2BD294B8F83FB73CFDB6BE7FB"/>
  </w:style>
  <w:style w:type="paragraph" w:customStyle="1" w:styleId="7B1EED0874F64502A10024C3AA981797">
    <w:name w:val="7B1EED0874F64502A10024C3AA981797"/>
  </w:style>
  <w:style w:type="paragraph" w:customStyle="1" w:styleId="71B66AF9425F4D8D90B8C286E0B2C06E">
    <w:name w:val="71B66AF9425F4D8D90B8C286E0B2C06E"/>
  </w:style>
  <w:style w:type="paragraph" w:customStyle="1" w:styleId="01DC1F14851540DB9FA938968E5A3F31">
    <w:name w:val="01DC1F14851540DB9FA938968E5A3F31"/>
  </w:style>
  <w:style w:type="paragraph" w:customStyle="1" w:styleId="4E03835A8EEA4161AB907716B340128D">
    <w:name w:val="4E03835A8EEA4161AB907716B340128D"/>
  </w:style>
  <w:style w:type="paragraph" w:customStyle="1" w:styleId="04EB64FCDBDA4F14A2FDC7926D3A6053">
    <w:name w:val="04EB64FCDBDA4F14A2FDC7926D3A6053"/>
  </w:style>
  <w:style w:type="paragraph" w:customStyle="1" w:styleId="683F38B99E9E480DA7DFD4B0E74DAC49">
    <w:name w:val="683F38B99E9E480DA7DFD4B0E74DAC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25</TotalTime>
  <Pages>1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Martinez</dc:creator>
  <cp:keywords/>
  <dc:description/>
  <cp:lastModifiedBy>Luz Martinez</cp:lastModifiedBy>
  <cp:revision>7</cp:revision>
  <cp:lastPrinted>2012-12-25T21:02:00Z</cp:lastPrinted>
  <dcterms:created xsi:type="dcterms:W3CDTF">2021-06-11T17:53:00Z</dcterms:created>
  <dcterms:modified xsi:type="dcterms:W3CDTF">2021-06-11T18:16:00Z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